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bookmarkStart w:id="0" w:name="_GoBack"/>
      <w:bookmarkEnd w:id="0"/>
      <w:r w:rsidRPr="00A80FEE">
        <w:rPr>
          <w:rStyle w:val="Zwaar"/>
          <w:rFonts w:ascii="Arial" w:hAnsi="Arial" w:cs="Arial"/>
          <w:sz w:val="20"/>
          <w:szCs w:val="20"/>
        </w:rPr>
        <w:t>Bijlage I: Modelformulier voor herroeping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Modelformulier voor herroeping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(dit formulier alleen invullen en terugzenden wanneer u de overeenkomst wilt herroepen)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Aan: ForaVida B.V.</w:t>
      </w:r>
      <w:r w:rsidRPr="00A80FEE">
        <w:rPr>
          <w:rStyle w:val="Zwaar"/>
          <w:rFonts w:ascii="Arial" w:hAnsi="Arial" w:cs="Arial"/>
          <w:b w:val="0"/>
          <w:sz w:val="20"/>
          <w:szCs w:val="20"/>
        </w:rPr>
      </w:r>
    </w:p>
    <w:p w:rsidR="00672E90" w:rsidRPr="00A80FEE" w:rsidRDefault="00672E90" w:rsidP="00672E90">
      <w:pPr>
        <w:pStyle w:val="Normaalweb"/>
        <w:spacing w:before="0" w:after="0"/>
        <w:ind w:left="36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bCs w:val="0"/>
          <w:sz w:val="20"/>
          <w:szCs w:val="20"/>
        </w:rPr>
        <w:t>Nijmeegseweg 2D</w:t>
      </w:r>
    </w:p>
    <w:p w:rsidR="00672E90" w:rsidRPr="00A80FEE" w:rsidRDefault="00672E90" w:rsidP="00672E90">
      <w:pPr>
        <w:pStyle w:val="Normaalweb"/>
        <w:spacing w:before="0" w:after="0"/>
        <w:ind w:left="36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bCs w:val="0"/>
          <w:sz w:val="20"/>
          <w:szCs w:val="20"/>
        </w:rPr>
        <w:t>5916 PT Venlo, Nederland</w:t>
      </w:r>
    </w:p>
    <w:p w:rsidR="00672E90" w:rsidRPr="00A80FEE" w:rsidRDefault="00672E90" w:rsidP="00672E90">
      <w:pPr>
        <w:pStyle w:val="Normaalweb"/>
        <w:spacing w:before="0" w:after="0"/>
        <w:ind w:left="36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bCs w:val="0"/>
          <w:sz w:val="20"/>
          <w:szCs w:val="20"/>
        </w:rPr>
        <w:t>info@foravida.nl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Ik/Wij* deel/delen* u hierbij mede, dat ik/wij* onze overeenkomst betreffende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verkoop van de volgende producten: [aanduiding product]*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levering van de volgende digitale inhoud: [aanduiding digitale inhoud]*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de verrichting van de volgende dienst: [aanduiding dienst]*,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herroep</w:t>
      </w:r>
      <w:r w:rsidRPr="00A80FEE">
        <w:rPr>
          <w:rFonts w:ascii="Arial" w:hAnsi="Arial" w:cs="Arial"/>
          <w:sz w:val="20"/>
          <w:szCs w:val="20"/>
        </w:rPr>
        <w:t>/herroepen*</w:t>
      </w:r>
    </w:p>
    <w:p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Besteld op*/ontvangen op* [datum bestelling bij diensten of ontvangst bij producten]</w:t>
      </w:r>
    </w:p>
    <w:p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[Naam consumenten(en)]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[Adres consument(en)]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[Handtekening consument(en)] (alleen wanneer dit formulier op papier wordt ingediend)</w:t>
      </w:r>
    </w:p>
    <w:p w:rsidR="00DB25EA" w:rsidRDefault="00DB25EA" w:rsidP="00DB25EA">
      <w:pPr>
        <w:pStyle w:val="Lijstalinea"/>
        <w:rPr>
          <w:rFonts w:ascii="Arial" w:hAnsi="Arial" w:cs="Arial"/>
          <w:sz w:val="20"/>
          <w:szCs w:val="20"/>
        </w:rPr>
      </w:pPr>
    </w:p>
    <w:p w:rsidR="00DB25EA" w:rsidRPr="00A80FEE" w:rsidRDefault="00DB25EA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[Datum]</w:t>
      </w:r>
    </w:p>
    <w:p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* Doorhalen wat niet van toepassing is of invullen wat van toepassing is.</w:t>
      </w: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:rsidR="009D48EE" w:rsidRDefault="003E4285"/>
    <w:sectPr w:rsidR="009D48EE" w:rsidSect="001720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D1F" w:rsidRDefault="00DB25EA">
      <w:r>
        <w:separator/>
      </w:r>
    </w:p>
  </w:endnote>
  <w:endnote w:type="continuationSeparator" w:id="0">
    <w:p w:rsidR="00EA4D1F" w:rsidRDefault="00DB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27" w:rsidRDefault="003E4285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27" w:rsidRDefault="003E4285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27" w:rsidRDefault="003E4285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D1F" w:rsidRDefault="00DB25EA">
      <w:r>
        <w:separator/>
      </w:r>
    </w:p>
  </w:footnote>
  <w:footnote w:type="continuationSeparator" w:id="0">
    <w:p w:rsidR="00EA4D1F" w:rsidRDefault="00DB2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27" w:rsidRDefault="003E4285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27" w:rsidRDefault="003E4285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27" w:rsidRDefault="003E4285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428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25EA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4D1F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769F2B33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Marianne van Winden</cp:lastModifiedBy>
  <cp:revision>2</cp:revision>
  <dcterms:created xsi:type="dcterms:W3CDTF">2021-04-15T07:05:00Z</dcterms:created>
  <dcterms:modified xsi:type="dcterms:W3CDTF">2021-04-15T07:05:00Z</dcterms:modified>
</cp:coreProperties>
</file>